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73A" w:rsidRDefault="001E3A93" w:rsidP="00C6400C">
      <w:pPr>
        <w:ind w:left="-142"/>
        <w:jc w:val="both"/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34DC61B8" wp14:editId="059DA378">
            <wp:simplePos x="0" y="0"/>
            <wp:positionH relativeFrom="column">
              <wp:posOffset>4818380</wp:posOffset>
            </wp:positionH>
            <wp:positionV relativeFrom="paragraph">
              <wp:posOffset>-669290</wp:posOffset>
            </wp:positionV>
            <wp:extent cx="1439545" cy="1435100"/>
            <wp:effectExtent l="0" t="0" r="8255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1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2E221" wp14:editId="07B9FAE3">
                <wp:simplePos x="0" y="0"/>
                <wp:positionH relativeFrom="column">
                  <wp:posOffset>-168275</wp:posOffset>
                </wp:positionH>
                <wp:positionV relativeFrom="paragraph">
                  <wp:posOffset>-509270</wp:posOffset>
                </wp:positionV>
                <wp:extent cx="4610100" cy="1059180"/>
                <wp:effectExtent l="0" t="0" r="0" b="76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169" w:rsidRPr="00E47F61" w:rsidRDefault="00DD0169" w:rsidP="00E47F61">
                            <w:pPr>
                              <w:spacing w:after="0"/>
                              <w:rPr>
                                <w:rFonts w:ascii="Papyrus" w:hAnsi="Papyrus"/>
                                <w:b/>
                                <w:sz w:val="40"/>
                              </w:rPr>
                            </w:pPr>
                            <w:r w:rsidRPr="00E47F61">
                              <w:rPr>
                                <w:rFonts w:ascii="Papyrus" w:hAnsi="Papyrus"/>
                                <w:b/>
                                <w:sz w:val="44"/>
                              </w:rPr>
                              <w:t xml:space="preserve">Konrad-Adenauer-Schule </w:t>
                            </w:r>
                            <w:proofErr w:type="spellStart"/>
                            <w:r w:rsidRPr="00E47F61">
                              <w:rPr>
                                <w:rFonts w:ascii="Papyrus" w:hAnsi="Papyrus"/>
                                <w:b/>
                                <w:sz w:val="40"/>
                              </w:rPr>
                              <w:t>Vinn</w:t>
                            </w:r>
                            <w:r w:rsidR="00E47F61" w:rsidRPr="00E47F61">
                              <w:rPr>
                                <w:rFonts w:ascii="Papyrus" w:hAnsi="Papyrus"/>
                                <w:b/>
                                <w:sz w:val="40"/>
                              </w:rPr>
                              <w:t>ingen</w:t>
                            </w:r>
                            <w:proofErr w:type="spellEnd"/>
                          </w:p>
                          <w:p w:rsidR="00E47F61" w:rsidRPr="00E47F61" w:rsidRDefault="00E47F61" w:rsidP="00E47F6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E47F61">
                              <w:rPr>
                                <w:rFonts w:cstheme="minorHAnsi"/>
                                <w:sz w:val="36"/>
                              </w:rPr>
                              <w:t>-Grund- und Realschule plus-</w:t>
                            </w:r>
                          </w:p>
                          <w:p w:rsidR="00E47F61" w:rsidRDefault="00E47F61" w:rsidP="00E47F61">
                            <w:pPr>
                              <w:spacing w:after="0"/>
                              <w:rPr>
                                <w:rFonts w:ascii="Papyrus" w:hAnsi="Papyrus"/>
                                <w:sz w:val="40"/>
                              </w:rPr>
                            </w:pPr>
                          </w:p>
                          <w:p w:rsidR="00E47F61" w:rsidRPr="00DD0169" w:rsidRDefault="00E47F61">
                            <w:pPr>
                              <w:rPr>
                                <w:rFonts w:ascii="Papyrus" w:hAnsi="Papyrus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52E22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13.25pt;margin-top:-40.1pt;width:363pt;height:8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" fillcolor="white [3201]" stroked="f" strokeweight=".5pt">
                <v:textbox>
                  <w:txbxContent>
                    <w:p w:rsidR="00DD0169" w:rsidRPr="00E47F61" w:rsidRDefault="00DD0169" w:rsidP="00E47F61">
                      <w:pPr>
                        <w:spacing w:after="0"/>
                        <w:rPr>
                          <w:rFonts w:ascii="Papyrus" w:hAnsi="Papyrus"/>
                          <w:b/>
                          <w:sz w:val="40"/>
                        </w:rPr>
                      </w:pPr>
                      <w:r w:rsidRPr="00E47F61">
                        <w:rPr>
                          <w:rFonts w:ascii="Papyrus" w:hAnsi="Papyrus"/>
                          <w:b/>
                          <w:sz w:val="44"/>
                        </w:rPr>
                        <w:t xml:space="preserve">Konrad-Adenauer-Schule </w:t>
                      </w:r>
                      <w:proofErr w:type="spellStart"/>
                      <w:r w:rsidRPr="00E47F61">
                        <w:rPr>
                          <w:rFonts w:ascii="Papyrus" w:hAnsi="Papyrus"/>
                          <w:b/>
                          <w:sz w:val="40"/>
                        </w:rPr>
                        <w:t>Vinn</w:t>
                      </w:r>
                      <w:r w:rsidR="00E47F61" w:rsidRPr="00E47F61">
                        <w:rPr>
                          <w:rFonts w:ascii="Papyrus" w:hAnsi="Papyrus"/>
                          <w:b/>
                          <w:sz w:val="40"/>
                        </w:rPr>
                        <w:t>ingen</w:t>
                      </w:r>
                      <w:proofErr w:type="spellEnd"/>
                    </w:p>
                    <w:p w:rsidR="00E47F61" w:rsidRPr="00E47F61" w:rsidRDefault="00E47F61" w:rsidP="00E47F61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E47F61">
                        <w:rPr>
                          <w:rFonts w:cstheme="minorHAnsi"/>
                          <w:sz w:val="36"/>
                        </w:rPr>
                        <w:t>-Grund- und Realschule plus-</w:t>
                      </w:r>
                    </w:p>
                    <w:p w:rsidR="00E47F61" w:rsidRDefault="00E47F61" w:rsidP="00E47F61">
                      <w:pPr>
                        <w:spacing w:after="0"/>
                        <w:rPr>
                          <w:rFonts w:ascii="Papyrus" w:hAnsi="Papyrus"/>
                          <w:sz w:val="40"/>
                        </w:rPr>
                      </w:pPr>
                    </w:p>
                    <w:p w:rsidR="00E47F61" w:rsidRPr="00DD0169" w:rsidRDefault="00E47F61">
                      <w:pPr>
                        <w:rPr>
                          <w:rFonts w:ascii="Papyrus" w:hAnsi="Papyrus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400C" w:rsidRDefault="00C6400C" w:rsidP="00C6400C">
      <w:pPr>
        <w:ind w:left="-142"/>
        <w:jc w:val="both"/>
      </w:pPr>
    </w:p>
    <w:p w:rsidR="00093ED2" w:rsidRDefault="00093ED2" w:rsidP="00C6400C">
      <w:pPr>
        <w:ind w:left="-142"/>
        <w:jc w:val="both"/>
      </w:pPr>
    </w:p>
    <w:p w:rsidR="00093ED2" w:rsidRPr="002111C4" w:rsidRDefault="00093ED2" w:rsidP="00C6400C">
      <w:pPr>
        <w:ind w:left="-142"/>
        <w:jc w:val="both"/>
        <w:rPr>
          <w:sz w:val="8"/>
          <w:szCs w:val="8"/>
        </w:rPr>
      </w:pPr>
    </w:p>
    <w:p w:rsidR="00545A7B" w:rsidRDefault="009B4219" w:rsidP="00545A7B">
      <w:pPr>
        <w:spacing w:after="0"/>
        <w:ind w:left="-142" w:right="1417"/>
        <w:jc w:val="both"/>
      </w:pPr>
      <w:r>
        <w:t>An die</w:t>
      </w:r>
    </w:p>
    <w:p w:rsidR="00545A7B" w:rsidRDefault="009B4219" w:rsidP="00545A7B">
      <w:pPr>
        <w:spacing w:after="0"/>
        <w:ind w:left="-142" w:right="1418"/>
        <w:jc w:val="both"/>
      </w:pPr>
      <w:r>
        <w:t>Klassenelternsprecher/innen</w:t>
      </w:r>
    </w:p>
    <w:p w:rsidR="00545A7B" w:rsidRDefault="009B4219" w:rsidP="00545A7B">
      <w:pPr>
        <w:spacing w:after="0"/>
        <w:ind w:left="-142" w:right="1418"/>
        <w:jc w:val="both"/>
      </w:pPr>
      <w:r>
        <w:t>Stellvertretende Klassenelternsprecher/innen</w:t>
      </w:r>
    </w:p>
    <w:p w:rsidR="00545A7B" w:rsidRDefault="009B4219" w:rsidP="00545A7B">
      <w:pPr>
        <w:spacing w:after="0"/>
        <w:ind w:left="-142" w:right="1418"/>
        <w:jc w:val="both"/>
      </w:pPr>
      <w:r>
        <w:t>Wahlvertreter</w:t>
      </w:r>
      <w:r w:rsidR="005F2062">
        <w:t>/innen</w:t>
      </w:r>
    </w:p>
    <w:p w:rsidR="00D373D1" w:rsidRDefault="00D373D1" w:rsidP="00545A7B">
      <w:pPr>
        <w:spacing w:after="0"/>
        <w:ind w:left="-142" w:right="1418"/>
        <w:jc w:val="both"/>
      </w:pPr>
    </w:p>
    <w:p w:rsid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EF5CF5">
      <w:pPr>
        <w:spacing w:after="0"/>
        <w:ind w:left="-142" w:right="1418"/>
        <w:jc w:val="right"/>
      </w:pPr>
      <w:proofErr w:type="spellStart"/>
      <w:r w:rsidRPr="00545A7B">
        <w:t>Vinningen</w:t>
      </w:r>
      <w:proofErr w:type="spellEnd"/>
      <w:r w:rsidRPr="00545A7B">
        <w:t xml:space="preserve">, </w:t>
      </w:r>
      <w:r w:rsidR="00EF5CF5">
        <w:t>0</w:t>
      </w:r>
      <w:r w:rsidR="0036204A">
        <w:t>9</w:t>
      </w:r>
      <w:r w:rsidRPr="00545A7B">
        <w:t>.09.20</w:t>
      </w:r>
      <w:r w:rsidR="0036204A">
        <w:t>20</w:t>
      </w: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  <w:rPr>
          <w:b/>
          <w:bCs/>
        </w:rPr>
      </w:pPr>
      <w:r w:rsidRPr="00545A7B">
        <w:rPr>
          <w:b/>
          <w:bCs/>
        </w:rPr>
        <w:t>Einladung zur Wahl des Schulelternbeirates</w:t>
      </w: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  <w:r w:rsidRPr="00545A7B">
        <w:t>Sehr geehrte</w:t>
      </w:r>
      <w:r w:rsidR="009D74B9">
        <w:t xml:space="preserve"> Wahlberechtigte</w:t>
      </w:r>
      <w:r w:rsidRPr="00545A7B">
        <w:t>,</w:t>
      </w: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  <w:r w:rsidRPr="00545A7B">
        <w:t xml:space="preserve">am </w:t>
      </w:r>
      <w:r w:rsidR="0036204A">
        <w:t>Donnerstag</w:t>
      </w:r>
      <w:r w:rsidRPr="00545A7B">
        <w:t xml:space="preserve">, </w:t>
      </w:r>
      <w:r w:rsidR="0036204A">
        <w:t>24</w:t>
      </w:r>
      <w:r w:rsidR="00EF5CF5">
        <w:t>.09.20</w:t>
      </w:r>
      <w:r w:rsidR="0036204A">
        <w:t>20</w:t>
      </w:r>
      <w:r w:rsidRPr="00545A7B">
        <w:t>, findet um 19.00 Uhr i</w:t>
      </w:r>
      <w:r w:rsidR="0036204A">
        <w:t>n der</w:t>
      </w:r>
      <w:r w:rsidRPr="00545A7B">
        <w:t xml:space="preserve"> </w:t>
      </w:r>
      <w:proofErr w:type="spellStart"/>
      <w:r w:rsidR="0036204A" w:rsidRPr="0036204A">
        <w:rPr>
          <w:b/>
        </w:rPr>
        <w:t>Felsalbhalle</w:t>
      </w:r>
      <w:proofErr w:type="spellEnd"/>
      <w:r w:rsidR="0036204A" w:rsidRPr="0036204A">
        <w:rPr>
          <w:b/>
        </w:rPr>
        <w:t xml:space="preserve"> </w:t>
      </w:r>
      <w:proofErr w:type="spellStart"/>
      <w:r w:rsidR="0036204A" w:rsidRPr="0036204A">
        <w:rPr>
          <w:b/>
        </w:rPr>
        <w:t>Vinningen</w:t>
      </w:r>
      <w:proofErr w:type="spellEnd"/>
      <w:r w:rsidRPr="00545A7B">
        <w:t xml:space="preserve"> die Wahl zum Schulelternbeirat statt.</w:t>
      </w: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EF5CF5">
      <w:pPr>
        <w:spacing w:after="0"/>
        <w:ind w:left="-142" w:right="1418"/>
        <w:jc w:val="center"/>
        <w:rPr>
          <w:b/>
          <w:bCs/>
        </w:rPr>
      </w:pPr>
      <w:r w:rsidRPr="00545A7B">
        <w:rPr>
          <w:b/>
          <w:bCs/>
        </w:rPr>
        <w:t>Tagesordnung:</w:t>
      </w: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numPr>
          <w:ilvl w:val="0"/>
          <w:numId w:val="1"/>
        </w:numPr>
        <w:spacing w:after="0"/>
        <w:ind w:right="1418"/>
        <w:jc w:val="both"/>
      </w:pPr>
      <w:r w:rsidRPr="00545A7B">
        <w:t>Wahl des Schulelternbeirates</w:t>
      </w:r>
      <w:r w:rsidR="00D373D1">
        <w:t xml:space="preserve"> </w:t>
      </w:r>
      <w:r w:rsidR="00D373D1" w:rsidRPr="00D373D1">
        <w:rPr>
          <w:b/>
        </w:rPr>
        <w:t>(SEB)</w:t>
      </w:r>
    </w:p>
    <w:p w:rsidR="00545A7B" w:rsidRPr="00545A7B" w:rsidRDefault="00545A7B" w:rsidP="00545A7B">
      <w:pPr>
        <w:numPr>
          <w:ilvl w:val="0"/>
          <w:numId w:val="1"/>
        </w:numPr>
        <w:spacing w:after="0"/>
        <w:ind w:right="1418"/>
        <w:jc w:val="both"/>
      </w:pPr>
      <w:r w:rsidRPr="00545A7B">
        <w:t>Verschiedenes</w:t>
      </w: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  <w:r w:rsidRPr="00545A7B">
        <w:t>Die gewählten Schulelternbeiratsmitglieder sind danach zur konstituierenden Sitzung (Wahl des Schulelternsprechers und dessen Stellvertreter; evtl. Wahl der Elternmit</w:t>
      </w:r>
      <w:r w:rsidR="00EF5CF5">
        <w:t>-</w:t>
      </w:r>
      <w:r w:rsidRPr="00545A7B">
        <w:t>glieder im Schulausschuss und im Schulbuchausschuss) eingeladen.</w:t>
      </w:r>
    </w:p>
    <w:p w:rsidR="00545A7B" w:rsidRDefault="00545A7B" w:rsidP="00545A7B">
      <w:pPr>
        <w:spacing w:after="0"/>
        <w:ind w:left="-142" w:right="1418"/>
        <w:jc w:val="both"/>
      </w:pPr>
    </w:p>
    <w:p w:rsidR="0036204A" w:rsidRPr="005577BE" w:rsidRDefault="005577BE" w:rsidP="00545A7B">
      <w:pPr>
        <w:spacing w:after="0"/>
        <w:ind w:left="-142" w:right="1418"/>
        <w:jc w:val="both"/>
        <w:rPr>
          <w:b/>
        </w:rPr>
      </w:pPr>
      <w:r w:rsidRPr="005577BE">
        <w:rPr>
          <w:b/>
        </w:rPr>
        <w:t>Bitte beachten Sie die geltenden Hygienemaßnahmen, wie Abstand und Mund-Nasen-Bedeckung. Wir bitten um</w:t>
      </w:r>
      <w:r w:rsidR="002E5015">
        <w:rPr>
          <w:b/>
        </w:rPr>
        <w:t xml:space="preserve"> das</w:t>
      </w:r>
      <w:r w:rsidRPr="005577BE">
        <w:rPr>
          <w:b/>
        </w:rPr>
        <w:t xml:space="preserve"> Mitbringen eines eigenen Kugelschreibers.</w:t>
      </w:r>
    </w:p>
    <w:p w:rsidR="0036204A" w:rsidRPr="00545A7B" w:rsidRDefault="0036204A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  <w:r w:rsidRPr="00545A7B">
        <w:t>Mit freundlichen Grüßen</w:t>
      </w: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  <w:rPr>
          <w:b/>
          <w:bCs/>
        </w:rPr>
      </w:pPr>
      <w:r w:rsidRPr="00545A7B">
        <w:rPr>
          <w:b/>
          <w:bCs/>
        </w:rPr>
        <w:t>gez. Hofmann (Rektorin)</w:t>
      </w: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  <w:r>
        <w:rPr>
          <w:b/>
          <w:bCs/>
        </w:rPr>
        <w:t xml:space="preserve">.................. </w:t>
      </w:r>
      <w:r w:rsidRPr="00545A7B">
        <w:rPr>
          <w:b/>
          <w:bCs/>
        </w:rPr>
        <w:t>Bitte hier abtrennen und an die Schule zurückgeben!..............................</w:t>
      </w: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  <w:r w:rsidRPr="00545A7B">
        <w:t xml:space="preserve">Hiermit bestätige ich den Erhalt der Einladung zur Wahl des </w:t>
      </w:r>
      <w:r w:rsidR="00D373D1" w:rsidRPr="00D373D1">
        <w:rPr>
          <w:b/>
        </w:rPr>
        <w:t>SEB</w:t>
      </w:r>
      <w:r w:rsidRPr="00545A7B">
        <w:t xml:space="preserve"> am </w:t>
      </w:r>
      <w:r w:rsidR="0036204A">
        <w:t>24</w:t>
      </w:r>
      <w:r w:rsidR="00EF5CF5">
        <w:t>.09.20</w:t>
      </w:r>
      <w:r w:rsidR="0036204A">
        <w:t>20</w:t>
      </w:r>
      <w:r w:rsidR="00D373D1">
        <w:t>.</w:t>
      </w:r>
    </w:p>
    <w:p w:rsid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  <w:r>
        <w:t>_________________________________________________________________</w:t>
      </w:r>
    </w:p>
    <w:p w:rsidR="00545A7B" w:rsidRDefault="00545A7B" w:rsidP="00545A7B">
      <w:pPr>
        <w:spacing w:after="0"/>
        <w:ind w:left="-142" w:right="1418"/>
        <w:jc w:val="both"/>
        <w:rPr>
          <w:sz w:val="16"/>
          <w:szCs w:val="16"/>
        </w:rPr>
      </w:pPr>
      <w:r>
        <w:rPr>
          <w:sz w:val="16"/>
          <w:szCs w:val="16"/>
        </w:rPr>
        <w:t>Name, Vorname</w:t>
      </w:r>
    </w:p>
    <w:p w:rsidR="00545A7B" w:rsidRPr="00545A7B" w:rsidRDefault="00545A7B" w:rsidP="00545A7B">
      <w:pPr>
        <w:spacing w:after="0"/>
        <w:ind w:left="-142" w:right="1418"/>
        <w:jc w:val="both"/>
      </w:pPr>
    </w:p>
    <w:p w:rsidR="00545A7B" w:rsidRPr="00545A7B" w:rsidRDefault="00545A7B" w:rsidP="00545A7B">
      <w:pPr>
        <w:spacing w:after="0"/>
        <w:ind w:left="-142" w:right="1418"/>
        <w:jc w:val="both"/>
      </w:pPr>
      <w:r>
        <w:t>________________________________</w:t>
      </w:r>
      <w:r w:rsidRPr="00545A7B">
        <w:t xml:space="preserve">                        </w:t>
      </w:r>
      <w:r>
        <w:t>________________________</w:t>
      </w:r>
    </w:p>
    <w:p w:rsidR="00545A7B" w:rsidRPr="00545A7B" w:rsidRDefault="00545A7B" w:rsidP="00545A7B">
      <w:pPr>
        <w:spacing w:after="0"/>
        <w:ind w:left="-142" w:right="1418"/>
        <w:jc w:val="both"/>
        <w:rPr>
          <w:sz w:val="16"/>
          <w:szCs w:val="16"/>
        </w:rPr>
      </w:pPr>
      <w:r w:rsidRPr="00545A7B">
        <w:rPr>
          <w:sz w:val="16"/>
          <w:szCs w:val="16"/>
        </w:rPr>
        <w:t>(Ort, Datum)</w:t>
      </w:r>
      <w:r w:rsidRPr="00545A7B">
        <w:rPr>
          <w:sz w:val="16"/>
          <w:szCs w:val="16"/>
        </w:rPr>
        <w:tab/>
      </w:r>
      <w:r w:rsidRPr="00545A7B">
        <w:rPr>
          <w:sz w:val="16"/>
          <w:szCs w:val="16"/>
        </w:rPr>
        <w:tab/>
      </w:r>
      <w:r w:rsidRPr="00545A7B">
        <w:rPr>
          <w:sz w:val="16"/>
          <w:szCs w:val="16"/>
        </w:rPr>
        <w:tab/>
      </w:r>
      <w:r w:rsidRPr="00545A7B">
        <w:rPr>
          <w:sz w:val="16"/>
          <w:szCs w:val="16"/>
        </w:rPr>
        <w:tab/>
      </w:r>
      <w:r w:rsidRPr="00545A7B">
        <w:rPr>
          <w:sz w:val="16"/>
          <w:szCs w:val="16"/>
        </w:rPr>
        <w:tab/>
      </w:r>
      <w:r w:rsidRPr="00545A7B">
        <w:rPr>
          <w:sz w:val="16"/>
          <w:szCs w:val="16"/>
        </w:rPr>
        <w:tab/>
      </w:r>
      <w:r w:rsidRPr="00545A7B">
        <w:rPr>
          <w:sz w:val="16"/>
          <w:szCs w:val="16"/>
        </w:rPr>
        <w:tab/>
        <w:t>(Unterschrift)</w:t>
      </w:r>
    </w:p>
    <w:sectPr w:rsidR="00545A7B" w:rsidRPr="00545A7B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A7B" w:rsidRDefault="00545A7B" w:rsidP="00014889">
      <w:pPr>
        <w:spacing w:after="0" w:line="240" w:lineRule="auto"/>
      </w:pPr>
      <w:r>
        <w:separator/>
      </w:r>
    </w:p>
  </w:endnote>
  <w:endnote w:type="continuationSeparator" w:id="0">
    <w:p w:rsidR="00545A7B" w:rsidRDefault="00545A7B" w:rsidP="00014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05" w:rsidRDefault="004E5251">
    <w:pPr>
      <w:pStyle w:val="Fuzeile"/>
    </w:pPr>
    <w:r>
      <w:rPr>
        <w:noProof/>
        <w:lang w:eastAsia="de-DE"/>
      </w:rPr>
      <w:drawing>
        <wp:anchor distT="0" distB="0" distL="114300" distR="114300" simplePos="0" relativeHeight="251722752" behindDoc="0" locked="0" layoutInCell="1" allowOverlap="1" wp14:anchorId="2FD078E8" wp14:editId="6BBB2F73">
          <wp:simplePos x="0" y="0"/>
          <wp:positionH relativeFrom="column">
            <wp:posOffset>5139055</wp:posOffset>
          </wp:positionH>
          <wp:positionV relativeFrom="paragraph">
            <wp:posOffset>-1232535</wp:posOffset>
          </wp:positionV>
          <wp:extent cx="800100" cy="957426"/>
          <wp:effectExtent l="0" t="0" r="0" b="0"/>
          <wp:wrapNone/>
          <wp:docPr id="1" name="Grafik 1" descr="C:\Users\m.breiner.RSVIN\Desktop\ProfilACLogo_Wir sind Pilotschu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breiner.RSVIN\Desktop\ProfilACLogo_Wir sind Pilotschu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64" cy="961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ucida Handwriting" w:hAnsi="Lucida Handwriting"/>
        <w:smallCaps/>
        <w:noProof/>
        <w:color w:val="504E59"/>
        <w:sz w:val="10"/>
        <w:szCs w:val="10"/>
        <w:lang w:eastAsia="de-DE"/>
      </w:rPr>
      <w:drawing>
        <wp:anchor distT="0" distB="0" distL="114300" distR="114300" simplePos="0" relativeHeight="251696128" behindDoc="0" locked="0" layoutInCell="1" allowOverlap="1" wp14:anchorId="07184073" wp14:editId="486D1E05">
          <wp:simplePos x="0" y="0"/>
          <wp:positionH relativeFrom="column">
            <wp:posOffset>5139690</wp:posOffset>
          </wp:positionH>
          <wp:positionV relativeFrom="paragraph">
            <wp:posOffset>-3956685</wp:posOffset>
          </wp:positionV>
          <wp:extent cx="1007745" cy="351790"/>
          <wp:effectExtent l="0" t="0" r="190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edienkomptenz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" cy="351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59A6">
      <w:rPr>
        <w:noProof/>
        <w:lang w:eastAsia="de-DE"/>
      </w:rPr>
      <w:drawing>
        <wp:anchor distT="0" distB="0" distL="114300" distR="114300" simplePos="0" relativeHeight="251720704" behindDoc="0" locked="0" layoutInCell="1" allowOverlap="1" wp14:anchorId="1D258008" wp14:editId="42AD810E">
          <wp:simplePos x="0" y="0"/>
          <wp:positionH relativeFrom="column">
            <wp:posOffset>5134610</wp:posOffset>
          </wp:positionH>
          <wp:positionV relativeFrom="paragraph">
            <wp:posOffset>-2004695</wp:posOffset>
          </wp:positionV>
          <wp:extent cx="1007745" cy="525780"/>
          <wp:effectExtent l="0" t="0" r="1905" b="762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ESAM_GR_ok_qua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59A6">
      <w:rPr>
        <w:noProof/>
        <w:lang w:eastAsia="de-DE"/>
      </w:rPr>
      <w:drawing>
        <wp:anchor distT="0" distB="0" distL="114300" distR="114300" simplePos="0" relativeHeight="251702272" behindDoc="0" locked="0" layoutInCell="1" allowOverlap="1" wp14:anchorId="153CE13D" wp14:editId="5B998AE5">
          <wp:simplePos x="0" y="0"/>
          <wp:positionH relativeFrom="column">
            <wp:posOffset>5142865</wp:posOffset>
          </wp:positionH>
          <wp:positionV relativeFrom="paragraph">
            <wp:posOffset>-2718435</wp:posOffset>
          </wp:positionV>
          <wp:extent cx="1319530" cy="40894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CDL_akkreditiertes_pruefungszentrum201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59A6">
      <w:rPr>
        <w:noProof/>
        <w:lang w:eastAsia="de-DE"/>
      </w:rPr>
      <w:drawing>
        <wp:anchor distT="0" distB="0" distL="114300" distR="114300" simplePos="0" relativeHeight="251679743" behindDoc="0" locked="0" layoutInCell="1" allowOverlap="1" wp14:anchorId="2C7253B3" wp14:editId="3901D212">
          <wp:simplePos x="0" y="0"/>
          <wp:positionH relativeFrom="column">
            <wp:posOffset>5177155</wp:posOffset>
          </wp:positionH>
          <wp:positionV relativeFrom="paragraph">
            <wp:posOffset>-3327400</wp:posOffset>
          </wp:positionV>
          <wp:extent cx="1079500" cy="323850"/>
          <wp:effectExtent l="0" t="0" r="635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raxistag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2B8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15E4C06D" wp14:editId="03B6DECE">
              <wp:simplePos x="0" y="0"/>
              <wp:positionH relativeFrom="column">
                <wp:posOffset>-889635</wp:posOffset>
              </wp:positionH>
              <wp:positionV relativeFrom="paragraph">
                <wp:posOffset>255905</wp:posOffset>
              </wp:positionV>
              <wp:extent cx="7546975" cy="360000"/>
              <wp:effectExtent l="0" t="0" r="0" b="254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7546975" cy="360000"/>
                        <a:chOff x="0" y="0"/>
                        <a:chExt cx="7546975" cy="360000"/>
                      </a:xfrm>
                    </wpg:grpSpPr>
                    <wps:wsp>
                      <wps:cNvPr id="25" name="Rechteck 25"/>
                      <wps:cNvSpPr/>
                      <wps:spPr>
                        <a:xfrm>
                          <a:off x="4522893" y="0"/>
                          <a:ext cx="1511935" cy="359410"/>
                        </a:xfrm>
                        <a:prstGeom prst="rect">
                          <a:avLst/>
                        </a:prstGeom>
                        <a:solidFill>
                          <a:srgbClr val="3DAF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hteck 27"/>
                      <wps:cNvSpPr/>
                      <wps:spPr>
                        <a:xfrm>
                          <a:off x="6035040" y="0"/>
                          <a:ext cx="1511935" cy="359410"/>
                        </a:xfrm>
                        <a:prstGeom prst="rect">
                          <a:avLst/>
                        </a:prstGeom>
                        <a:solidFill>
                          <a:srgbClr val="85DA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hteck 28"/>
                      <wps:cNvSpPr/>
                      <wps:spPr>
                        <a:xfrm>
                          <a:off x="3014980" y="0"/>
                          <a:ext cx="1511935" cy="359410"/>
                        </a:xfrm>
                        <a:prstGeom prst="rect">
                          <a:avLst/>
                        </a:prstGeom>
                        <a:solidFill>
                          <a:srgbClr val="FFE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hteck 29"/>
                      <wps:cNvSpPr/>
                      <wps:spPr>
                        <a:xfrm>
                          <a:off x="0" y="0"/>
                          <a:ext cx="1512000" cy="360000"/>
                        </a:xfrm>
                        <a:prstGeom prst="rect">
                          <a:avLst/>
                        </a:prstGeom>
                        <a:solidFill>
                          <a:srgbClr val="EA00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hteck 30"/>
                      <wps:cNvSpPr/>
                      <wps:spPr>
                        <a:xfrm>
                          <a:off x="1507067" y="0"/>
                          <a:ext cx="1512000" cy="360000"/>
                        </a:xfrm>
                        <a:prstGeom prst="rect">
                          <a:avLst/>
                        </a:prstGeom>
                        <a:solidFill>
                          <a:srgbClr val="FF8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67A2ACA" id="Gruppieren 2" o:spid="_x0000_s1026" style="position:absolute;margin-left:-70.05pt;margin-top:20.15pt;width:594.25pt;height:28.35pt;rotation:180;z-index:251714560;mso-width-relative:margin" coordsize="75469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">
              <v:rect id="Rechteck 25" o:spid="_x0000_s1027" style="position:absolute;left:45228;width:1512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" fillcolor="#3daf2c" stroked="f" strokeweight="1pt"/>
              <v:rect id="Rechteck 27" o:spid="_x0000_s1028" style="position:absolute;left:60350;width:1511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" fillcolor="#85dadf" stroked="f" strokeweight="1pt"/>
              <v:rect id="Rechteck 28" o:spid="_x0000_s1029" style="position:absolute;left:30149;width:1512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" fillcolor="#ffe900" stroked="f" strokeweight="1pt"/>
              <v:rect id="Rechteck 29" o:spid="_x0000_s1030" style="position:absolute;width:1512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" fillcolor="#ea002a" stroked="f" strokeweight="1pt"/>
              <v:rect id="Rechteck 30" o:spid="_x0000_s1031" style="position:absolute;left:15070;width:1512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" fillcolor="#ff8400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A7B" w:rsidRDefault="00545A7B" w:rsidP="00014889">
      <w:pPr>
        <w:spacing w:after="0" w:line="240" w:lineRule="auto"/>
      </w:pPr>
      <w:r>
        <w:separator/>
      </w:r>
    </w:p>
  </w:footnote>
  <w:footnote w:type="continuationSeparator" w:id="0">
    <w:p w:rsidR="00545A7B" w:rsidRDefault="00545A7B" w:rsidP="00014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889" w:rsidRDefault="00014889" w:rsidP="00931939">
    <w:pPr>
      <w:rPr>
        <w:rFonts w:ascii="Lucida Handwriting" w:hAnsi="Lucida Handwriting"/>
        <w:smallCaps/>
        <w:color w:val="504E59"/>
        <w:sz w:val="10"/>
        <w:szCs w:val="10"/>
      </w:rPr>
    </w:pPr>
  </w:p>
  <w:p w:rsidR="00014889" w:rsidRPr="00014889" w:rsidRDefault="00014889" w:rsidP="00014889">
    <w:pPr>
      <w:jc w:val="center"/>
      <w:rPr>
        <w:rFonts w:ascii="Lucida Handwriting" w:hAnsi="Lucida Handwriting"/>
        <w:smallCaps/>
        <w:color w:val="504E59"/>
        <w:sz w:val="10"/>
        <w:szCs w:val="10"/>
      </w:rPr>
    </w:pPr>
  </w:p>
  <w:p w:rsidR="00014889" w:rsidRDefault="002159A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93056" behindDoc="0" locked="0" layoutInCell="1" allowOverlap="1" wp14:anchorId="06093202" wp14:editId="29D033B8">
          <wp:simplePos x="0" y="0"/>
          <wp:positionH relativeFrom="column">
            <wp:posOffset>5134610</wp:posOffset>
          </wp:positionH>
          <wp:positionV relativeFrom="paragraph">
            <wp:posOffset>4244340</wp:posOffset>
          </wp:positionV>
          <wp:extent cx="1007745" cy="659130"/>
          <wp:effectExtent l="0" t="0" r="1905" b="762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T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" cy="65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1C4" w:rsidRPr="00E67C30">
      <w:rPr>
        <w:rFonts w:ascii="Lucida Handwriting" w:hAnsi="Lucida Handwriting"/>
        <w:smallCaps/>
        <w:noProof/>
        <w:color w:val="504E59"/>
        <w:sz w:val="10"/>
        <w:szCs w:val="10"/>
        <w:lang w:eastAsia="de-DE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335CEE24" wp14:editId="0F289BD2">
              <wp:simplePos x="0" y="0"/>
              <wp:positionH relativeFrom="column">
                <wp:posOffset>-166370</wp:posOffset>
              </wp:positionH>
              <wp:positionV relativeFrom="paragraph">
                <wp:posOffset>891540</wp:posOffset>
              </wp:positionV>
              <wp:extent cx="3448050" cy="2095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209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7C30" w:rsidRPr="00E47F61" w:rsidRDefault="008B0553">
                          <w:pPr>
                            <w:rPr>
                              <w:rFonts w:ascii="Papyrus" w:hAnsi="Papyrus"/>
                              <w:sz w:val="14"/>
                              <w:szCs w:val="14"/>
                            </w:rPr>
                          </w:pPr>
                          <w:r w:rsidRPr="00E47F61">
                            <w:rPr>
                              <w:rFonts w:ascii="Papyrus" w:hAnsi="Papyrus"/>
                              <w:sz w:val="14"/>
                              <w:szCs w:val="14"/>
                            </w:rPr>
                            <w:t xml:space="preserve">Konrad-Adenauer-Schule • Rehbergstr. 17 • 66957 </w:t>
                          </w:r>
                          <w:proofErr w:type="spellStart"/>
                          <w:r w:rsidRPr="00E47F61">
                            <w:rPr>
                              <w:rFonts w:ascii="Papyrus" w:hAnsi="Papyrus"/>
                              <w:sz w:val="14"/>
                              <w:szCs w:val="14"/>
                            </w:rPr>
                            <w:t>Vinningen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5CEE2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-13.1pt;margin-top:70.2pt;width:271.5pt;height:1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" filled="f" stroked="f">
              <v:textbox>
                <w:txbxContent>
                  <w:p w:rsidR="00E67C30" w:rsidRPr="00E47F61" w:rsidRDefault="008B0553">
                    <w:pPr>
                      <w:rPr>
                        <w:rFonts w:ascii="Papyrus" w:hAnsi="Papyrus"/>
                        <w:sz w:val="14"/>
                        <w:szCs w:val="14"/>
                      </w:rPr>
                    </w:pPr>
                    <w:r w:rsidRPr="00E47F61">
                      <w:rPr>
                        <w:rFonts w:ascii="Papyrus" w:hAnsi="Papyrus"/>
                        <w:sz w:val="14"/>
                        <w:szCs w:val="14"/>
                      </w:rPr>
                      <w:t xml:space="preserve">Konrad-Adenauer-Schule • Rehbergstr. 17 • 66957 </w:t>
                    </w:r>
                    <w:proofErr w:type="spellStart"/>
                    <w:r w:rsidRPr="00E47F61">
                      <w:rPr>
                        <w:rFonts w:ascii="Papyrus" w:hAnsi="Papyrus"/>
                        <w:sz w:val="14"/>
                        <w:szCs w:val="14"/>
                      </w:rPr>
                      <w:t>Vinningen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="00F26381" w:rsidRPr="00E67C30">
      <w:rPr>
        <w:rFonts w:ascii="Lucida Handwriting" w:hAnsi="Lucida Handwriting"/>
        <w:smallCaps/>
        <w:noProof/>
        <w:color w:val="504E59"/>
        <w:sz w:val="10"/>
        <w:szCs w:val="10"/>
        <w:lang w:eastAsia="de-D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23EE785E" wp14:editId="0E8C8704">
              <wp:simplePos x="0" y="0"/>
              <wp:positionH relativeFrom="margin">
                <wp:posOffset>5002530</wp:posOffset>
              </wp:positionH>
              <wp:positionV relativeFrom="paragraph">
                <wp:posOffset>1163320</wp:posOffset>
              </wp:positionV>
              <wp:extent cx="1653540" cy="1404620"/>
              <wp:effectExtent l="0" t="0" r="0" b="3810"/>
              <wp:wrapSquare wrapText="bothSides"/>
              <wp:docPr id="1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35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7C30" w:rsidRPr="00B052B8" w:rsidRDefault="006551B1" w:rsidP="00E67C30">
                          <w:pPr>
                            <w:spacing w:after="0"/>
                            <w:rPr>
                              <w:rFonts w:ascii="Papyrus" w:hAnsi="Papyrus"/>
                              <w:sz w:val="16"/>
                              <w:szCs w:val="16"/>
                            </w:rPr>
                          </w:pPr>
                          <w:r w:rsidRPr="00B052B8"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>Konrad-Adenauer-Schule</w:t>
                          </w:r>
                        </w:p>
                        <w:p w:rsidR="00E67C30" w:rsidRPr="00B052B8" w:rsidRDefault="006551B1" w:rsidP="00E67C30">
                          <w:pPr>
                            <w:spacing w:after="0"/>
                            <w:rPr>
                              <w:rFonts w:ascii="Papyrus" w:hAnsi="Papyrus"/>
                              <w:sz w:val="16"/>
                              <w:szCs w:val="16"/>
                            </w:rPr>
                          </w:pPr>
                          <w:r w:rsidRPr="00B052B8"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 xml:space="preserve">Grund- und Realschule </w:t>
                          </w:r>
                          <w:r w:rsidRPr="00B052B8">
                            <w:rPr>
                              <w:rFonts w:ascii="Papyrus" w:hAnsi="Papyrus"/>
                              <w:sz w:val="16"/>
                              <w:szCs w:val="16"/>
                              <w:vertAlign w:val="superscript"/>
                            </w:rPr>
                            <w:t>plus</w:t>
                          </w:r>
                        </w:p>
                        <w:p w:rsidR="00EB1D39" w:rsidRDefault="00EB1D39" w:rsidP="00E67C30">
                          <w:pPr>
                            <w:spacing w:after="0"/>
                            <w:rPr>
                              <w:rFonts w:ascii="Papyrus" w:hAnsi="Papyru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>Rehbergstraße 17</w:t>
                          </w:r>
                        </w:p>
                        <w:p w:rsidR="00E67C30" w:rsidRPr="00B052B8" w:rsidRDefault="006551B1" w:rsidP="00E67C30">
                          <w:pPr>
                            <w:spacing w:after="0"/>
                            <w:rPr>
                              <w:rFonts w:ascii="Papyrus" w:hAnsi="Papyrus"/>
                              <w:sz w:val="16"/>
                              <w:szCs w:val="16"/>
                            </w:rPr>
                          </w:pPr>
                          <w:r w:rsidRPr="00B052B8"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 xml:space="preserve">66957 </w:t>
                          </w:r>
                          <w:proofErr w:type="spellStart"/>
                          <w:r w:rsidRPr="00B052B8"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>Vinningen</w:t>
                          </w:r>
                          <w:proofErr w:type="spellEnd"/>
                        </w:p>
                        <w:p w:rsidR="00E67C30" w:rsidRPr="00B052B8" w:rsidRDefault="00E67C30" w:rsidP="00E67C30">
                          <w:pPr>
                            <w:spacing w:after="0"/>
                            <w:rPr>
                              <w:rFonts w:ascii="Papyrus" w:hAnsi="Papyrus"/>
                              <w:sz w:val="16"/>
                              <w:szCs w:val="16"/>
                            </w:rPr>
                          </w:pPr>
                        </w:p>
                        <w:p w:rsidR="00E67C30" w:rsidRPr="00B052B8" w:rsidRDefault="00E67C30" w:rsidP="00E67C30">
                          <w:pPr>
                            <w:spacing w:after="0"/>
                            <w:rPr>
                              <w:rFonts w:ascii="Papyrus" w:hAnsi="Papyrus"/>
                              <w:sz w:val="16"/>
                              <w:szCs w:val="16"/>
                            </w:rPr>
                          </w:pPr>
                          <w:r w:rsidRPr="00B052B8"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 xml:space="preserve">Telefon </w:t>
                          </w:r>
                          <w:r w:rsidR="006551B1" w:rsidRPr="00B052B8"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>06335 76 12</w:t>
                          </w:r>
                        </w:p>
                        <w:p w:rsidR="00E67C30" w:rsidRPr="00B052B8" w:rsidRDefault="00E67C30" w:rsidP="00E67C30">
                          <w:pPr>
                            <w:spacing w:after="0"/>
                            <w:rPr>
                              <w:rFonts w:ascii="Papyrus" w:hAnsi="Papyrus"/>
                              <w:sz w:val="16"/>
                              <w:szCs w:val="16"/>
                            </w:rPr>
                          </w:pPr>
                          <w:r w:rsidRPr="00B052B8"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 xml:space="preserve">Telefax </w:t>
                          </w:r>
                          <w:r w:rsidR="006551B1" w:rsidRPr="00B052B8"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>06335 98 30 24</w:t>
                          </w:r>
                        </w:p>
                        <w:p w:rsidR="00E67C30" w:rsidRDefault="00EB1D39" w:rsidP="00E67C30">
                          <w:pPr>
                            <w:spacing w:after="0"/>
                            <w:rPr>
                              <w:rFonts w:ascii="Papyrus" w:hAnsi="Papyrus"/>
                              <w:sz w:val="16"/>
                              <w:szCs w:val="16"/>
                            </w:rPr>
                          </w:pPr>
                          <w:r w:rsidRPr="00EB1D39"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>www.schule-vinningen.de</w:t>
                          </w:r>
                        </w:p>
                        <w:p w:rsidR="00EB1D39" w:rsidRPr="00B052B8" w:rsidRDefault="00EB1D39" w:rsidP="00E67C30">
                          <w:pPr>
                            <w:spacing w:after="0"/>
                            <w:rPr>
                              <w:rFonts w:ascii="Papyrus" w:hAnsi="Papyru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apyrus" w:hAnsi="Papyrus"/>
                              <w:sz w:val="16"/>
                              <w:szCs w:val="16"/>
                            </w:rPr>
                            <w:t>info@schule-vinningen.de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3EE785E" id="_x0000_s1028" type="#_x0000_t202" style="position:absolute;margin-left:393.9pt;margin-top:91.6pt;width:130.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" filled="f" stroked="f">
              <v:textbox style="mso-fit-shape-to-text:t">
                <w:txbxContent>
                  <w:p w:rsidR="00E67C30" w:rsidRPr="00B052B8" w:rsidRDefault="006551B1" w:rsidP="00E67C30">
                    <w:pPr>
                      <w:spacing w:after="0"/>
                      <w:rPr>
                        <w:rFonts w:ascii="Papyrus" w:hAnsi="Papyrus"/>
                        <w:sz w:val="16"/>
                        <w:szCs w:val="16"/>
                      </w:rPr>
                    </w:pPr>
                    <w:r w:rsidRPr="00B052B8">
                      <w:rPr>
                        <w:rFonts w:ascii="Papyrus" w:hAnsi="Papyrus"/>
                        <w:sz w:val="16"/>
                        <w:szCs w:val="16"/>
                      </w:rPr>
                      <w:t>Konrad-Adenauer-Schule</w:t>
                    </w:r>
                  </w:p>
                  <w:p w:rsidR="00E67C30" w:rsidRPr="00B052B8" w:rsidRDefault="006551B1" w:rsidP="00E67C30">
                    <w:pPr>
                      <w:spacing w:after="0"/>
                      <w:rPr>
                        <w:rFonts w:ascii="Papyrus" w:hAnsi="Papyrus"/>
                        <w:sz w:val="16"/>
                        <w:szCs w:val="16"/>
                      </w:rPr>
                    </w:pPr>
                    <w:r w:rsidRPr="00B052B8">
                      <w:rPr>
                        <w:rFonts w:ascii="Papyrus" w:hAnsi="Papyrus"/>
                        <w:sz w:val="16"/>
                        <w:szCs w:val="16"/>
                      </w:rPr>
                      <w:t xml:space="preserve">Grund- und Realschule </w:t>
                    </w:r>
                    <w:r w:rsidRPr="00B052B8">
                      <w:rPr>
                        <w:rFonts w:ascii="Papyrus" w:hAnsi="Papyrus"/>
                        <w:sz w:val="16"/>
                        <w:szCs w:val="16"/>
                        <w:vertAlign w:val="superscript"/>
                      </w:rPr>
                      <w:t>plus</w:t>
                    </w:r>
                  </w:p>
                  <w:p w:rsidR="00EB1D39" w:rsidRDefault="00EB1D39" w:rsidP="00E67C30">
                    <w:pPr>
                      <w:spacing w:after="0"/>
                      <w:rPr>
                        <w:rFonts w:ascii="Papyrus" w:hAnsi="Papyrus"/>
                        <w:sz w:val="16"/>
                        <w:szCs w:val="16"/>
                      </w:rPr>
                    </w:pPr>
                    <w:r>
                      <w:rPr>
                        <w:rFonts w:ascii="Papyrus" w:hAnsi="Papyrus"/>
                        <w:sz w:val="16"/>
                        <w:szCs w:val="16"/>
                      </w:rPr>
                      <w:t>Rehbergstraße 17</w:t>
                    </w:r>
                  </w:p>
                  <w:p w:rsidR="00E67C30" w:rsidRPr="00B052B8" w:rsidRDefault="006551B1" w:rsidP="00E67C30">
                    <w:pPr>
                      <w:spacing w:after="0"/>
                      <w:rPr>
                        <w:rFonts w:ascii="Papyrus" w:hAnsi="Papyrus"/>
                        <w:sz w:val="16"/>
                        <w:szCs w:val="16"/>
                      </w:rPr>
                    </w:pPr>
                    <w:r w:rsidRPr="00B052B8">
                      <w:rPr>
                        <w:rFonts w:ascii="Papyrus" w:hAnsi="Papyrus"/>
                        <w:sz w:val="16"/>
                        <w:szCs w:val="16"/>
                      </w:rPr>
                      <w:t xml:space="preserve">66957 </w:t>
                    </w:r>
                    <w:proofErr w:type="spellStart"/>
                    <w:r w:rsidRPr="00B052B8">
                      <w:rPr>
                        <w:rFonts w:ascii="Papyrus" w:hAnsi="Papyrus"/>
                        <w:sz w:val="16"/>
                        <w:szCs w:val="16"/>
                      </w:rPr>
                      <w:t>Vinningen</w:t>
                    </w:r>
                    <w:proofErr w:type="spellEnd"/>
                  </w:p>
                  <w:p w:rsidR="00E67C30" w:rsidRPr="00B052B8" w:rsidRDefault="00E67C30" w:rsidP="00E67C30">
                    <w:pPr>
                      <w:spacing w:after="0"/>
                      <w:rPr>
                        <w:rFonts w:ascii="Papyrus" w:hAnsi="Papyrus"/>
                        <w:sz w:val="16"/>
                        <w:szCs w:val="16"/>
                      </w:rPr>
                    </w:pPr>
                  </w:p>
                  <w:p w:rsidR="00E67C30" w:rsidRPr="00B052B8" w:rsidRDefault="00E67C30" w:rsidP="00E67C30">
                    <w:pPr>
                      <w:spacing w:after="0"/>
                      <w:rPr>
                        <w:rFonts w:ascii="Papyrus" w:hAnsi="Papyrus"/>
                        <w:sz w:val="16"/>
                        <w:szCs w:val="16"/>
                      </w:rPr>
                    </w:pPr>
                    <w:r w:rsidRPr="00B052B8">
                      <w:rPr>
                        <w:rFonts w:ascii="Papyrus" w:hAnsi="Papyrus"/>
                        <w:sz w:val="16"/>
                        <w:szCs w:val="16"/>
                      </w:rPr>
                      <w:t xml:space="preserve">Telefon </w:t>
                    </w:r>
                    <w:r w:rsidR="006551B1" w:rsidRPr="00B052B8">
                      <w:rPr>
                        <w:rFonts w:ascii="Papyrus" w:hAnsi="Papyrus"/>
                        <w:sz w:val="16"/>
                        <w:szCs w:val="16"/>
                      </w:rPr>
                      <w:t>06335 76 12</w:t>
                    </w:r>
                  </w:p>
                  <w:p w:rsidR="00E67C30" w:rsidRPr="00B052B8" w:rsidRDefault="00E67C30" w:rsidP="00E67C30">
                    <w:pPr>
                      <w:spacing w:after="0"/>
                      <w:rPr>
                        <w:rFonts w:ascii="Papyrus" w:hAnsi="Papyrus"/>
                        <w:sz w:val="16"/>
                        <w:szCs w:val="16"/>
                      </w:rPr>
                    </w:pPr>
                    <w:r w:rsidRPr="00B052B8">
                      <w:rPr>
                        <w:rFonts w:ascii="Papyrus" w:hAnsi="Papyrus"/>
                        <w:sz w:val="16"/>
                        <w:szCs w:val="16"/>
                      </w:rPr>
                      <w:t xml:space="preserve">Telefax </w:t>
                    </w:r>
                    <w:r w:rsidR="006551B1" w:rsidRPr="00B052B8">
                      <w:rPr>
                        <w:rFonts w:ascii="Papyrus" w:hAnsi="Papyrus"/>
                        <w:sz w:val="16"/>
                        <w:szCs w:val="16"/>
                      </w:rPr>
                      <w:t>06335 98 30 24</w:t>
                    </w:r>
                  </w:p>
                  <w:p w:rsidR="00E67C30" w:rsidRDefault="00EB1D39" w:rsidP="00E67C30">
                    <w:pPr>
                      <w:spacing w:after="0"/>
                      <w:rPr>
                        <w:rFonts w:ascii="Papyrus" w:hAnsi="Papyrus"/>
                        <w:sz w:val="16"/>
                        <w:szCs w:val="16"/>
                      </w:rPr>
                    </w:pPr>
                    <w:r w:rsidRPr="00EB1D39">
                      <w:rPr>
                        <w:rFonts w:ascii="Papyrus" w:hAnsi="Papyrus"/>
                        <w:sz w:val="16"/>
                        <w:szCs w:val="16"/>
                      </w:rPr>
                      <w:t>www.schule-vinningen.de</w:t>
                    </w:r>
                  </w:p>
                  <w:p w:rsidR="00EB1D39" w:rsidRPr="00B052B8" w:rsidRDefault="00EB1D39" w:rsidP="00E67C30">
                    <w:pPr>
                      <w:spacing w:after="0"/>
                      <w:rPr>
                        <w:rFonts w:ascii="Papyrus" w:hAnsi="Papyrus"/>
                        <w:sz w:val="16"/>
                        <w:szCs w:val="16"/>
                      </w:rPr>
                    </w:pPr>
                    <w:r>
                      <w:rPr>
                        <w:rFonts w:ascii="Papyrus" w:hAnsi="Papyrus"/>
                        <w:sz w:val="16"/>
                        <w:szCs w:val="16"/>
                      </w:rPr>
                      <w:t>info@schule-vinningen.de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26381" w:rsidRPr="00EB1D39">
      <w:rPr>
        <w:rFonts w:ascii="Lucida Handwriting" w:hAnsi="Lucida Handwriting"/>
        <w:smallCaps/>
        <w:noProof/>
        <w:color w:val="504E59"/>
        <w:sz w:val="10"/>
        <w:szCs w:val="10"/>
        <w:lang w:eastAsia="de-DE"/>
      </w:rPr>
      <w:drawing>
        <wp:anchor distT="0" distB="0" distL="114300" distR="114300" simplePos="0" relativeHeight="251721728" behindDoc="0" locked="0" layoutInCell="1" allowOverlap="1" wp14:anchorId="40246843" wp14:editId="4FC0BAF0">
          <wp:simplePos x="0" y="0"/>
          <wp:positionH relativeFrom="column">
            <wp:posOffset>-914400</wp:posOffset>
          </wp:positionH>
          <wp:positionV relativeFrom="paragraph">
            <wp:posOffset>2688167</wp:posOffset>
          </wp:positionV>
          <wp:extent cx="270000" cy="4456800"/>
          <wp:effectExtent l="0" t="0" r="0" b="1270"/>
          <wp:wrapThrough wrapText="bothSides">
            <wp:wrapPolygon edited="0">
              <wp:start x="0" y="0"/>
              <wp:lineTo x="0" y="92"/>
              <wp:lineTo x="10673" y="1477"/>
              <wp:lineTo x="10673" y="7387"/>
              <wp:lineTo x="0" y="8402"/>
              <wp:lineTo x="0" y="8587"/>
              <wp:lineTo x="10673" y="8864"/>
              <wp:lineTo x="10673" y="20683"/>
              <wp:lineTo x="0" y="21421"/>
              <wp:lineTo x="0" y="21514"/>
              <wp:lineTo x="19821" y="21514"/>
              <wp:lineTo x="19821" y="21421"/>
              <wp:lineTo x="10673" y="20683"/>
              <wp:lineTo x="10673" y="8864"/>
              <wp:lineTo x="19821" y="8587"/>
              <wp:lineTo x="19821" y="8402"/>
              <wp:lineTo x="10673" y="7387"/>
              <wp:lineTo x="10673" y="1477"/>
              <wp:lineTo x="19821" y="92"/>
              <wp:lineTo x="19821" y="0"/>
              <wp:lineTo x="0" y="0"/>
            </wp:wrapPolygon>
          </wp:wrapThrough>
          <wp:docPr id="5" name="Grafik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00" cy="445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1F039B"/>
    <w:multiLevelType w:val="hybridMultilevel"/>
    <w:tmpl w:val="F8B4A060"/>
    <w:lvl w:ilvl="0" w:tplc="0407000F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07000F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07000F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A7B"/>
    <w:rsid w:val="00014889"/>
    <w:rsid w:val="00040A05"/>
    <w:rsid w:val="00056BAD"/>
    <w:rsid w:val="00080FEB"/>
    <w:rsid w:val="00087C42"/>
    <w:rsid w:val="00093ED2"/>
    <w:rsid w:val="000C42CF"/>
    <w:rsid w:val="001A6B78"/>
    <w:rsid w:val="001E3A93"/>
    <w:rsid w:val="001E6643"/>
    <w:rsid w:val="002111C4"/>
    <w:rsid w:val="002159A6"/>
    <w:rsid w:val="002952BA"/>
    <w:rsid w:val="002B05B6"/>
    <w:rsid w:val="002E5015"/>
    <w:rsid w:val="0036204A"/>
    <w:rsid w:val="00372C93"/>
    <w:rsid w:val="00380DB3"/>
    <w:rsid w:val="0038796E"/>
    <w:rsid w:val="003D5EBD"/>
    <w:rsid w:val="004378C5"/>
    <w:rsid w:val="004E4E80"/>
    <w:rsid w:val="004E5251"/>
    <w:rsid w:val="00514D7E"/>
    <w:rsid w:val="00545A7B"/>
    <w:rsid w:val="005577BE"/>
    <w:rsid w:val="005F2062"/>
    <w:rsid w:val="00642AA3"/>
    <w:rsid w:val="00652C60"/>
    <w:rsid w:val="006551B1"/>
    <w:rsid w:val="00660F08"/>
    <w:rsid w:val="00663DAA"/>
    <w:rsid w:val="006C092F"/>
    <w:rsid w:val="006E7F68"/>
    <w:rsid w:val="007E1DED"/>
    <w:rsid w:val="0086265A"/>
    <w:rsid w:val="008B0553"/>
    <w:rsid w:val="00931939"/>
    <w:rsid w:val="00971A67"/>
    <w:rsid w:val="009B4219"/>
    <w:rsid w:val="009D74B9"/>
    <w:rsid w:val="00A050BD"/>
    <w:rsid w:val="00A53FD8"/>
    <w:rsid w:val="00A91AAF"/>
    <w:rsid w:val="00A92A16"/>
    <w:rsid w:val="00B052B8"/>
    <w:rsid w:val="00BC4554"/>
    <w:rsid w:val="00BD1857"/>
    <w:rsid w:val="00BE1765"/>
    <w:rsid w:val="00C61DD5"/>
    <w:rsid w:val="00C6400C"/>
    <w:rsid w:val="00CC0C10"/>
    <w:rsid w:val="00CF62D1"/>
    <w:rsid w:val="00D119DF"/>
    <w:rsid w:val="00D373D1"/>
    <w:rsid w:val="00D47D53"/>
    <w:rsid w:val="00D8673A"/>
    <w:rsid w:val="00DD0169"/>
    <w:rsid w:val="00E47F61"/>
    <w:rsid w:val="00E67C30"/>
    <w:rsid w:val="00E75DD1"/>
    <w:rsid w:val="00EA350C"/>
    <w:rsid w:val="00EB07F1"/>
    <w:rsid w:val="00EB1D39"/>
    <w:rsid w:val="00EB5D19"/>
    <w:rsid w:val="00EF5CF5"/>
    <w:rsid w:val="00F1242D"/>
    <w:rsid w:val="00F26381"/>
    <w:rsid w:val="00F71BB9"/>
    <w:rsid w:val="00FD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CB93F48-0C23-4B18-98A8-BFD449CCA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88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14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889"/>
  </w:style>
  <w:style w:type="paragraph" w:styleId="Fuzeile">
    <w:name w:val="footer"/>
    <w:basedOn w:val="Standard"/>
    <w:link w:val="FuzeileZchn"/>
    <w:uiPriority w:val="99"/>
    <w:unhideWhenUsed/>
    <w:rsid w:val="00014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4889"/>
  </w:style>
  <w:style w:type="paragraph" w:styleId="Listenabsatz">
    <w:name w:val="List Paragraph"/>
    <w:basedOn w:val="Standard"/>
    <w:uiPriority w:val="34"/>
    <w:qFormat/>
    <w:rsid w:val="006E7F6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B1D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7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breiner.RSVIN\Desktop\17.03.2017%20Briefkopf%20GRS+.doc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17.03.2017 Briefkopf GRS+.doc</Template>
  <TotalTime>0</TotalTime>
  <Pages>1</Pages>
  <Words>164</Words>
  <Characters>1037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Breiner</dc:creator>
  <cp:lastModifiedBy>Sabine Hofmann</cp:lastModifiedBy>
  <cp:revision>2</cp:revision>
  <cp:lastPrinted>2020-09-09T06:27:00Z</cp:lastPrinted>
  <dcterms:created xsi:type="dcterms:W3CDTF">2020-09-09T07:22:00Z</dcterms:created>
  <dcterms:modified xsi:type="dcterms:W3CDTF">2020-09-09T07:22:00Z</dcterms:modified>
</cp:coreProperties>
</file>